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8338D2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8338D2" w:rsidTr="00556675">
              <w:trPr>
                <w:cantSplit/>
                <w:trHeight w:hRule="exact" w:val="2610"/>
              </w:trPr>
              <w:tc>
                <w:tcPr>
                  <w:tcW w:w="7200" w:type="dxa"/>
                </w:tcPr>
                <w:p w:rsidR="008338D2" w:rsidRDefault="00556675" w:rsidP="00CA24B3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971675" cy="1476375"/>
                        <wp:effectExtent l="57150" t="76200" r="66675" b="904875"/>
                        <wp:docPr id="3" name="Picture 3" descr="C:\Users\RLaboy\Desktop\nrcs144p2_027806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Laboy\Desktop\nrcs144p2_027806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476375"/>
                                </a:xfrm>
                                <a:prstGeom prst="ellipse">
                                  <a:avLst/>
                                </a:prstGeom>
                                <a:ln w="63500" cap="rnd">
                                  <a:solidFill>
                                    <a:srgbClr val="333333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338D2" w:rsidTr="00B25F58">
              <w:trPr>
                <w:trHeight w:hRule="exact" w:val="9720"/>
              </w:trPr>
              <w:tc>
                <w:tcPr>
                  <w:tcW w:w="7200" w:type="dxa"/>
                </w:tcPr>
                <w:p w:rsidR="008338D2" w:rsidRDefault="00C53AA6" w:rsidP="000B61DD">
                  <w:pPr>
                    <w:pStyle w:val="Subtitle"/>
                    <w:jc w:val="center"/>
                  </w:pPr>
                  <w:r>
                    <w:t>JUNE 28</w:t>
                  </w:r>
                  <w:r w:rsidR="000B61DD">
                    <w:t xml:space="preserve">       1:00-2</w:t>
                  </w:r>
                  <w:r w:rsidR="00BC730C">
                    <w:t>:3</w:t>
                  </w:r>
                  <w:r w:rsidR="001029FE">
                    <w:t>0 pm</w:t>
                  </w:r>
                </w:p>
                <w:p w:rsidR="000F4E90" w:rsidRPr="000F4E90" w:rsidRDefault="000F4E90" w:rsidP="0058429A">
                  <w:pPr>
                    <w:pStyle w:val="Title"/>
                    <w:jc w:val="center"/>
                    <w:rPr>
                      <w:sz w:val="36"/>
                      <w:szCs w:val="36"/>
                    </w:rPr>
                  </w:pPr>
                </w:p>
                <w:p w:rsidR="000F4E90" w:rsidRDefault="00C53AA6" w:rsidP="00C53AA6">
                  <w:pPr>
                    <w:pStyle w:val="Title"/>
                    <w:jc w:val="center"/>
                  </w:pPr>
                  <w:r>
                    <w:t xml:space="preserve">“native plant </w:t>
                  </w:r>
                  <w:r w:rsidR="000B61DD">
                    <w:t>garden</w:t>
                  </w:r>
                  <w:r>
                    <w:t xml:space="preserve">ing” </w:t>
                  </w:r>
                </w:p>
                <w:p w:rsidR="00C53AA6" w:rsidRPr="00C53AA6" w:rsidRDefault="00C53AA6" w:rsidP="00C53AA6"/>
                <w:p w:rsidR="008338D2" w:rsidRDefault="00CE59A7">
                  <w:pPr>
                    <w:pStyle w:val="Heading1"/>
                  </w:pPr>
                  <w:r>
                    <w:t xml:space="preserve">Healthy </w:t>
                  </w:r>
                  <w:r w:rsidR="006F1489">
                    <w:t>Soils Support Healthy Yards and Gardens</w:t>
                  </w:r>
                  <w:r w:rsidR="00732E26">
                    <w:t>!</w:t>
                  </w:r>
                </w:p>
                <w:p w:rsidR="008338D2" w:rsidRDefault="00C53AA6" w:rsidP="00C53AA6">
                  <w:r>
                    <w:t xml:space="preserve">Native plants are adapted to the natural soil conditions, climate and wildlife around them. Learn how gardening with native plants can save you time and money, </w:t>
                  </w:r>
                  <w:r w:rsidR="00B25F58">
                    <w:t xml:space="preserve">create a beautiful landscape, </w:t>
                  </w:r>
                  <w:r>
                    <w:t>a</w:t>
                  </w:r>
                  <w:r w:rsidR="00B25F58">
                    <w:t xml:space="preserve">nd </w:t>
                  </w:r>
                  <w:bookmarkStart w:id="0" w:name="_GoBack"/>
                  <w:bookmarkEnd w:id="0"/>
                  <w:r>
                    <w:t>attract wildlife to your backyard. A colorful photo presentation will be followed by a tour of the SHIP (</w:t>
                  </w:r>
                  <w:r w:rsidRPr="00C53AA6">
                    <w:rPr>
                      <w:b/>
                    </w:rPr>
                    <w:t>S</w:t>
                  </w:r>
                  <w:r>
                    <w:t xml:space="preserve">oil </w:t>
                  </w:r>
                  <w:r w:rsidRPr="00C53AA6">
                    <w:rPr>
                      <w:b/>
                    </w:rPr>
                    <w:t>H</w:t>
                  </w:r>
                  <w:r>
                    <w:t xml:space="preserve">ealth </w:t>
                  </w:r>
                  <w:r w:rsidRPr="00C53AA6">
                    <w:rPr>
                      <w:b/>
                    </w:rPr>
                    <w:t>I</w:t>
                  </w:r>
                  <w:r>
                    <w:t xml:space="preserve">mprovement </w:t>
                  </w:r>
                  <w:r w:rsidRPr="00C53AA6">
                    <w:rPr>
                      <w:b/>
                    </w:rPr>
                    <w:t>P</w:t>
                  </w:r>
                  <w:r>
                    <w:t xml:space="preserve">roject) Native Plant Demonstration Gardens at Jakes Branch County Park. Presented by the </w:t>
                  </w:r>
                  <w:r w:rsidR="00BC730C">
                    <w:t>Ocean County Soil Conservation District</w:t>
                  </w:r>
                  <w:r w:rsidR="00356C4B">
                    <w:t xml:space="preserve"> in partnership with Jakes Branch County Park</w:t>
                  </w:r>
                  <w:r w:rsidR="00BC730C">
                    <w:t>.</w:t>
                  </w:r>
                  <w:r w:rsidR="00213874">
                    <w:t xml:space="preserve"> </w:t>
                  </w:r>
                  <w:r w:rsidR="006F1489">
                    <w:t>Pre-registration required, seating is limited. Call Becky Laboy, Education Outreach Specialist, 609-971-7002 ext. 21 or Education@soildistrict.org</w:t>
                  </w:r>
                </w:p>
              </w:tc>
            </w:tr>
            <w:tr w:rsidR="008338D2" w:rsidTr="006F1489">
              <w:trPr>
                <w:trHeight w:hRule="exact" w:val="1800"/>
              </w:trPr>
              <w:tc>
                <w:tcPr>
                  <w:tcW w:w="7200" w:type="dxa"/>
                  <w:vAlign w:val="bottom"/>
                </w:tcPr>
                <w:p w:rsidR="008338D2" w:rsidRDefault="00556675" w:rsidP="00556675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62025" cy="962025"/>
                        <wp:effectExtent l="0" t="0" r="9525" b="9525"/>
                        <wp:docPr id="5" name="Picture 5" descr="C:\Users\RLaboy\Desktop\parks-logo-gif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RLaboy\Desktop\parks-logo-gif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="00356C4B">
                    <w:rPr>
                      <w:noProof/>
                      <w:lang w:eastAsia="en-US"/>
                    </w:rPr>
                    <w:t xml:space="preserve"> </w:t>
                  </w:r>
                  <w:r w:rsidR="00732E26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49196" cy="833120"/>
                        <wp:effectExtent l="0" t="0" r="8255" b="5080"/>
                        <wp:docPr id="2" name="Picture 2" descr="P:\Images\OCSCD-Logo-Color-Web-Addr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:\Images\OCSCD-Logo-Color-Web-Addres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9662" cy="83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F6DBD">
                    <w:t xml:space="preserve"> </w:t>
                  </w:r>
                  <w:r w:rsidR="00AF6DBD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28700" cy="1028700"/>
                        <wp:effectExtent l="0" t="0" r="0" b="0"/>
                        <wp:docPr id="1" name="Picture 1" descr="C:\Users\RLaboy\Documents\SHIP 2014\Logos and Images\SHIP_Logo_300dpiCMYK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Laboy\Documents\SHIP 2014\Logos and Images\SHIP_Logo_300dpiCMYK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6EFB" w:rsidTr="00732E26">
              <w:trPr>
                <w:trHeight w:hRule="exact" w:val="1170"/>
              </w:trPr>
              <w:tc>
                <w:tcPr>
                  <w:tcW w:w="7200" w:type="dxa"/>
                  <w:vAlign w:val="bottom"/>
                </w:tcPr>
                <w:p w:rsidR="00B96EFB" w:rsidRDefault="00B96EFB" w:rsidP="00AF6DBD">
                  <w:pPr>
                    <w:jc w:val="center"/>
                    <w:rPr>
                      <w:noProof/>
                      <w:lang w:eastAsia="en-US"/>
                    </w:rPr>
                  </w:pPr>
                </w:p>
              </w:tc>
            </w:tr>
            <w:tr w:rsidR="00B96EFB" w:rsidTr="00732E26">
              <w:trPr>
                <w:trHeight w:hRule="exact" w:val="1170"/>
              </w:trPr>
              <w:tc>
                <w:tcPr>
                  <w:tcW w:w="7200" w:type="dxa"/>
                  <w:vAlign w:val="bottom"/>
                </w:tcPr>
                <w:p w:rsidR="00B96EFB" w:rsidRDefault="00B96EFB" w:rsidP="00AF6DBD">
                  <w:pPr>
                    <w:jc w:val="center"/>
                    <w:rPr>
                      <w:noProof/>
                      <w:lang w:eastAsia="en-US"/>
                    </w:rPr>
                  </w:pPr>
                </w:p>
              </w:tc>
            </w:tr>
          </w:tbl>
          <w:p w:rsidR="008338D2" w:rsidRDefault="008338D2"/>
        </w:tc>
        <w:tc>
          <w:tcPr>
            <w:tcW w:w="144" w:type="dxa"/>
          </w:tcPr>
          <w:p w:rsidR="008338D2" w:rsidRDefault="008338D2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8338D2" w:rsidTr="00C769B8">
              <w:trPr>
                <w:trHeight w:hRule="exact" w:val="9360"/>
              </w:trPr>
              <w:tc>
                <w:tcPr>
                  <w:tcW w:w="3446" w:type="dxa"/>
                  <w:shd w:val="clear" w:color="auto" w:fill="F5A219" w:themeFill="accent2"/>
                  <w:vAlign w:val="center"/>
                </w:tcPr>
                <w:p w:rsidR="004D4010" w:rsidRDefault="004D4010">
                  <w:pPr>
                    <w:pStyle w:val="Heading2"/>
                  </w:pPr>
                  <w:r>
                    <w:t xml:space="preserve">FREE Workshop </w:t>
                  </w:r>
                </w:p>
                <w:p w:rsidR="004D4010" w:rsidRDefault="004D4010">
                  <w:pPr>
                    <w:pStyle w:val="Heading2"/>
                  </w:pPr>
                  <w:proofErr w:type="gramStart"/>
                  <w:r>
                    <w:t>for</w:t>
                  </w:r>
                  <w:proofErr w:type="gramEnd"/>
                  <w:r>
                    <w:t xml:space="preserve"> Gardeners, </w:t>
                  </w:r>
                </w:p>
                <w:p w:rsidR="008338D2" w:rsidRDefault="004D4010">
                  <w:pPr>
                    <w:pStyle w:val="Heading2"/>
                  </w:pPr>
                  <w:r>
                    <w:t>Soil</w:t>
                  </w:r>
                  <w:r w:rsidR="008C01DA">
                    <w:t xml:space="preserve"> Enthusiasts and Curious Minds</w:t>
                  </w:r>
                  <w:r>
                    <w:t xml:space="preserve"> </w:t>
                  </w:r>
                  <w:r w:rsidR="008C01DA">
                    <w:t xml:space="preserve"> </w:t>
                  </w:r>
                </w:p>
                <w:p w:rsidR="008338D2" w:rsidRDefault="008338D2">
                  <w:pPr>
                    <w:pStyle w:val="Line"/>
                  </w:pPr>
                </w:p>
                <w:p w:rsidR="00806E3D" w:rsidRDefault="00806E3D">
                  <w:pPr>
                    <w:pStyle w:val="Heading2"/>
                  </w:pPr>
                  <w:r>
                    <w:t xml:space="preserve">Limited to 25 Participants </w:t>
                  </w:r>
                </w:p>
                <w:p w:rsidR="008338D2" w:rsidRDefault="00806E3D">
                  <w:pPr>
                    <w:pStyle w:val="Heading2"/>
                  </w:pPr>
                  <w:r>
                    <w:t>Pre-registration Requested</w:t>
                  </w:r>
                </w:p>
                <w:p w:rsidR="008338D2" w:rsidRDefault="008338D2">
                  <w:pPr>
                    <w:pStyle w:val="Line"/>
                  </w:pPr>
                </w:p>
                <w:p w:rsidR="008338D2" w:rsidRDefault="004D4010">
                  <w:pPr>
                    <w:pStyle w:val="Heading2"/>
                  </w:pPr>
                  <w:r>
                    <w:t>2015 is the International Year of Soils!</w:t>
                  </w:r>
                </w:p>
                <w:p w:rsidR="008338D2" w:rsidRDefault="008338D2">
                  <w:pPr>
                    <w:pStyle w:val="Line"/>
                  </w:pPr>
                </w:p>
                <w:p w:rsidR="008338D2" w:rsidRDefault="004D4010" w:rsidP="00AE33B7">
                  <w:pPr>
                    <w:pStyle w:val="Heading2"/>
                  </w:pPr>
                  <w:r>
                    <w:t>A Different Topic will be Explored Each Month</w:t>
                  </w:r>
                </w:p>
              </w:tc>
            </w:tr>
            <w:tr w:rsidR="008338D2" w:rsidTr="00C769B8">
              <w:trPr>
                <w:trHeight w:hRule="exact" w:val="80"/>
              </w:trPr>
              <w:tc>
                <w:tcPr>
                  <w:tcW w:w="3446" w:type="dxa"/>
                </w:tcPr>
                <w:p w:rsidR="008338D2" w:rsidRDefault="008338D2"/>
              </w:tc>
            </w:tr>
            <w:tr w:rsidR="008338D2" w:rsidTr="00C769B8">
              <w:trPr>
                <w:trHeight w:hRule="exact" w:val="4968"/>
              </w:trPr>
              <w:tc>
                <w:tcPr>
                  <w:tcW w:w="3446" w:type="dxa"/>
                  <w:shd w:val="clear" w:color="auto" w:fill="ED4136" w:themeFill="accent1"/>
                  <w:vAlign w:val="center"/>
                </w:tcPr>
                <w:p w:rsidR="008338D2" w:rsidRDefault="00EA0211">
                  <w:pPr>
                    <w:pStyle w:val="Heading3"/>
                  </w:pPr>
                  <w:r>
                    <w:rPr>
                      <w:b w:val="0"/>
                      <w:sz w:val="26"/>
                      <w:szCs w:val="26"/>
                    </w:rPr>
                    <w:t xml:space="preserve">register with:     </w:t>
                  </w:r>
                  <w:r w:rsidR="006F1489">
                    <w:t>OCEAN COUNTY soil conservation district</w:t>
                  </w:r>
                </w:p>
                <w:p w:rsidR="008338D2" w:rsidRDefault="00B25F58">
                  <w:pPr>
                    <w:pStyle w:val="ContactInfo"/>
                  </w:pPr>
                  <w:sdt>
                    <w:sdtPr>
                      <w:id w:val="857003158"/>
                      <w:placeholder>
                        <w:docPart w:val="EFFADFC0E6AB4675AD17954ACC98E43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6F1489">
                        <w:t xml:space="preserve">Becky Laboy, </w:t>
                      </w:r>
                      <w:r w:rsidR="006F1489">
                        <w:br/>
                        <w:t>Education Outreach Specialist</w:t>
                      </w:r>
                      <w:r w:rsidR="00BC730C">
                        <w:t xml:space="preserve"> </w:t>
                      </w:r>
                      <w:r w:rsidR="006F1489">
                        <w:br/>
                        <w:t xml:space="preserve">609-971-7002 </w:t>
                      </w:r>
                      <w:proofErr w:type="spellStart"/>
                      <w:r w:rsidR="006F1489">
                        <w:t>ext</w:t>
                      </w:r>
                      <w:proofErr w:type="spellEnd"/>
                      <w:r w:rsidR="006F1489">
                        <w:t xml:space="preserve"> 21</w:t>
                      </w:r>
                      <w:r w:rsidR="00965B23">
                        <w:t xml:space="preserve"> </w:t>
                      </w:r>
                    </w:sdtContent>
                  </w:sdt>
                </w:p>
                <w:p w:rsidR="00D26109" w:rsidRDefault="00EA0211" w:rsidP="00D26109">
                  <w:pPr>
                    <w:pStyle w:val="ContactInfo"/>
                  </w:pPr>
                  <w:r>
                    <w:rPr>
                      <w:rFonts w:asciiTheme="majorHAnsi" w:hAnsiTheme="majorHAnsi"/>
                    </w:rPr>
                    <w:t xml:space="preserve">PROGRAM LOCATION: </w:t>
                  </w:r>
                  <w:r>
                    <w:rPr>
                      <w:rFonts w:asciiTheme="majorHAnsi" w:hAnsiTheme="majorHAnsi"/>
                      <w:b/>
                      <w:sz w:val="30"/>
                      <w:szCs w:val="30"/>
                    </w:rPr>
                    <w:t>JAKES BRANCH COUNTY PARK</w:t>
                  </w:r>
                  <w:r>
                    <w:t xml:space="preserve"> </w:t>
                  </w:r>
                  <w:r w:rsidR="00187366">
                    <w:t xml:space="preserve">         </w:t>
                  </w:r>
                  <w:r>
                    <w:t>1100 Double Trouble Road</w:t>
                  </w:r>
                  <w:r w:rsidR="00D26109">
                    <w:t xml:space="preserve"> </w:t>
                  </w:r>
                  <w:r>
                    <w:t>Beachwood, NJ 08722</w:t>
                  </w:r>
                </w:p>
              </w:tc>
            </w:tr>
          </w:tbl>
          <w:p w:rsidR="008338D2" w:rsidRDefault="008338D2"/>
        </w:tc>
      </w:tr>
    </w:tbl>
    <w:p w:rsidR="008338D2" w:rsidRDefault="008338D2">
      <w:pPr>
        <w:pStyle w:val="NoSpacing"/>
      </w:pPr>
    </w:p>
    <w:sectPr w:rsidR="008338D2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1DA"/>
    <w:rsid w:val="000B61DD"/>
    <w:rsid w:val="000B75DE"/>
    <w:rsid w:val="000F4E90"/>
    <w:rsid w:val="001029FE"/>
    <w:rsid w:val="00187366"/>
    <w:rsid w:val="00213874"/>
    <w:rsid w:val="002603E8"/>
    <w:rsid w:val="00295163"/>
    <w:rsid w:val="002C1405"/>
    <w:rsid w:val="002C420D"/>
    <w:rsid w:val="0030716C"/>
    <w:rsid w:val="00356C4B"/>
    <w:rsid w:val="003A51E3"/>
    <w:rsid w:val="004D4010"/>
    <w:rsid w:val="00556675"/>
    <w:rsid w:val="0058429A"/>
    <w:rsid w:val="006828E1"/>
    <w:rsid w:val="006A738C"/>
    <w:rsid w:val="006F1489"/>
    <w:rsid w:val="00732E26"/>
    <w:rsid w:val="00740583"/>
    <w:rsid w:val="00741B6C"/>
    <w:rsid w:val="00781E04"/>
    <w:rsid w:val="00791B20"/>
    <w:rsid w:val="00806E3D"/>
    <w:rsid w:val="008338D2"/>
    <w:rsid w:val="00834EA9"/>
    <w:rsid w:val="008A4BFB"/>
    <w:rsid w:val="008C01DA"/>
    <w:rsid w:val="00903CD6"/>
    <w:rsid w:val="00965B23"/>
    <w:rsid w:val="009B400B"/>
    <w:rsid w:val="00A079D6"/>
    <w:rsid w:val="00AE33B7"/>
    <w:rsid w:val="00AF6DBD"/>
    <w:rsid w:val="00B07B87"/>
    <w:rsid w:val="00B25F58"/>
    <w:rsid w:val="00B96EFB"/>
    <w:rsid w:val="00BC730C"/>
    <w:rsid w:val="00BE1C75"/>
    <w:rsid w:val="00C53AA6"/>
    <w:rsid w:val="00C769B8"/>
    <w:rsid w:val="00CA24B3"/>
    <w:rsid w:val="00CE59A7"/>
    <w:rsid w:val="00D26109"/>
    <w:rsid w:val="00DB215C"/>
    <w:rsid w:val="00DD6DD5"/>
    <w:rsid w:val="00EA0211"/>
    <w:rsid w:val="00EE448E"/>
    <w:rsid w:val="00F25858"/>
    <w:rsid w:val="00F41E27"/>
    <w:rsid w:val="00F8478D"/>
    <w:rsid w:val="00FA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E6C62C-6635-45C0-B85C-3B8588A1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8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D413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40"/>
    </w:pPr>
    <w:rPr>
      <w:color w:val="ED4136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b/>
      <w:bCs/>
      <w:caps/>
      <w:color w:val="ED4136" w:themeColor="accent1"/>
      <w:kern w:val="28"/>
      <w:sz w:val="106"/>
      <w:szCs w:val="106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192" w:lineRule="auto"/>
    </w:pPr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kern w:val="28"/>
      <w:sz w:val="106"/>
      <w:szCs w:val="106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D4136" w:themeColor="accent1"/>
    </w:rPr>
  </w:style>
  <w:style w:type="character" w:styleId="Hyperlink">
    <w:name w:val="Hyperlink"/>
    <w:basedOn w:val="DefaultParagraphFont"/>
    <w:uiPriority w:val="99"/>
    <w:unhideWhenUsed/>
    <w:rsid w:val="00D26109"/>
    <w:rPr>
      <w:color w:val="3D537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Laboy\Documents\International%20Year%20of%20Soils\Monthly%20Programs\January\Flyer%20-%20Jan%202015%20image%20The%20System%20Work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FFADFC0E6AB4675AD17954ACC98E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EFE360-CFE8-4768-8A69-19A0219A3718}"/>
      </w:docPartPr>
      <w:docPartBody>
        <w:p w:rsidR="0043085C" w:rsidRDefault="00933822">
          <w:pPr>
            <w:pStyle w:val="EFFADFC0E6AB4675AD17954ACC98E43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822"/>
    <w:rsid w:val="00044870"/>
    <w:rsid w:val="002244F0"/>
    <w:rsid w:val="00290426"/>
    <w:rsid w:val="00381D25"/>
    <w:rsid w:val="00400D08"/>
    <w:rsid w:val="0043085C"/>
    <w:rsid w:val="00451B3A"/>
    <w:rsid w:val="007F167A"/>
    <w:rsid w:val="00815FEB"/>
    <w:rsid w:val="00864189"/>
    <w:rsid w:val="00933822"/>
    <w:rsid w:val="00940645"/>
    <w:rsid w:val="009A4696"/>
    <w:rsid w:val="00B41999"/>
    <w:rsid w:val="00CB6BBE"/>
    <w:rsid w:val="00D41A9E"/>
    <w:rsid w:val="00FF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FFADFC0E6AB4675AD17954ACC98E43C">
    <w:name w:val="EFFADFC0E6AB4675AD17954ACC98E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all Business">
      <a:dk1>
        <a:sysClr val="windowText" lastClr="000000"/>
      </a:dk1>
      <a:lt1>
        <a:sysClr val="window" lastClr="FFFFFF"/>
      </a:lt1>
      <a:dk2>
        <a:srgbClr val="3C2415"/>
      </a:dk2>
      <a:lt2>
        <a:srgbClr val="EADFCA"/>
      </a:lt2>
      <a:accent1>
        <a:srgbClr val="ED4136"/>
      </a:accent1>
      <a:accent2>
        <a:srgbClr val="F5A219"/>
      </a:accent2>
      <a:accent3>
        <a:srgbClr val="DE5B19"/>
      </a:accent3>
      <a:accent4>
        <a:srgbClr val="ACBC25"/>
      </a:accent4>
      <a:accent5>
        <a:srgbClr val="7B4A0F"/>
      </a:accent5>
      <a:accent6>
        <a:srgbClr val="801F2B"/>
      </a:accent6>
      <a:hlink>
        <a:srgbClr val="3D537E"/>
      </a:hlink>
      <a:folHlink>
        <a:srgbClr val="604774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FEF9B81-C341-4D9A-80F0-7D98730AF8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- Jan 2015 image The System Works</Template>
  <TotalTime>24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Laboy</dc:creator>
  <cp:keywords/>
  <dc:description/>
  <cp:lastModifiedBy>Rebecca Laboy</cp:lastModifiedBy>
  <cp:revision>6</cp:revision>
  <cp:lastPrinted>2015-06-02T19:39:00Z</cp:lastPrinted>
  <dcterms:created xsi:type="dcterms:W3CDTF">2015-06-02T19:21:00Z</dcterms:created>
  <dcterms:modified xsi:type="dcterms:W3CDTF">2015-06-02T19:46:00Z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TC039885649991</vt:lpwstr>
  </property>
</Properties>
</file>